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48C" w:rsidRPr="00C626F1" w:rsidRDefault="00C2748C" w:rsidP="00C466EE">
      <w:pPr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Załącznik Nr 1 do </w:t>
      </w:r>
      <w:r>
        <w:rPr>
          <w:rFonts w:ascii="Tahoma" w:hAnsi="Tahoma" w:cs="Tahoma"/>
          <w:b/>
          <w:bCs/>
          <w:sz w:val="22"/>
          <w:szCs w:val="22"/>
        </w:rPr>
        <w:t>ogłoszenia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. </w:t>
      </w:r>
    </w:p>
    <w:p w:rsidR="00C2748C" w:rsidRPr="00C626F1" w:rsidRDefault="00C2748C" w:rsidP="00C466EE">
      <w:pPr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 xml:space="preserve">            ...............................................</w:t>
      </w:r>
    </w:p>
    <w:p w:rsidR="00C2748C" w:rsidRPr="00C626F1" w:rsidRDefault="00C2748C" w:rsidP="00C466EE">
      <w:pPr>
        <w:pStyle w:val="Footer"/>
        <w:tabs>
          <w:tab w:val="clear" w:pos="4536"/>
          <w:tab w:val="clear" w:pos="9072"/>
        </w:tabs>
        <w:jc w:val="center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>miejscowość i data</w:t>
      </w:r>
    </w:p>
    <w:p w:rsidR="00C2748C" w:rsidRPr="00C626F1" w:rsidRDefault="00C2748C" w:rsidP="00C466EE">
      <w:pPr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C2748C" w:rsidRPr="00C626F1" w:rsidRDefault="00C2748C" w:rsidP="00C466EE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>FORMULARZ OFERTOWY</w:t>
      </w:r>
    </w:p>
    <w:p w:rsidR="00C2748C" w:rsidRPr="00C626F1" w:rsidRDefault="00C2748C" w:rsidP="00C466EE">
      <w:pPr>
        <w:rPr>
          <w:rFonts w:ascii="Tahoma" w:hAnsi="Tahoma" w:cs="Tahoma"/>
          <w:b/>
          <w:bCs/>
          <w:sz w:val="22"/>
          <w:szCs w:val="22"/>
        </w:rPr>
      </w:pPr>
    </w:p>
    <w:p w:rsidR="00C2748C" w:rsidRPr="00C626F1" w:rsidRDefault="00C2748C" w:rsidP="00C466EE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C626F1">
        <w:rPr>
          <w:rFonts w:ascii="Tahoma" w:hAnsi="Tahoma" w:cs="Tahoma"/>
          <w:b/>
          <w:bCs/>
          <w:i/>
          <w:iCs/>
          <w:sz w:val="22"/>
          <w:szCs w:val="22"/>
        </w:rPr>
        <w:t>OFERTA dla Urzędu Miejskiego w Elblągu ul. Łączności 1</w:t>
      </w:r>
    </w:p>
    <w:p w:rsidR="00C2748C" w:rsidRPr="00C626F1" w:rsidRDefault="00C2748C" w:rsidP="00C466EE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C626F1">
        <w:rPr>
          <w:rFonts w:ascii="Tahoma" w:hAnsi="Tahoma" w:cs="Tahoma"/>
          <w:b/>
          <w:bCs/>
          <w:i/>
          <w:iCs/>
          <w:sz w:val="22"/>
          <w:szCs w:val="22"/>
        </w:rPr>
        <w:tab/>
      </w:r>
    </w:p>
    <w:p w:rsidR="00C2748C" w:rsidRPr="00C626F1" w:rsidRDefault="00C2748C" w:rsidP="00C466EE">
      <w:pPr>
        <w:rPr>
          <w:rFonts w:ascii="Tahoma" w:hAnsi="Tahoma" w:cs="Tahoma"/>
          <w:b/>
          <w:bCs/>
          <w:i/>
          <w:iCs/>
          <w:sz w:val="22"/>
          <w:szCs w:val="22"/>
        </w:rPr>
      </w:pPr>
    </w:p>
    <w:p w:rsidR="00C2748C" w:rsidRPr="00C626F1" w:rsidRDefault="00C2748C" w:rsidP="00C466EE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C2748C" w:rsidRPr="00C626F1" w:rsidRDefault="00C2748C" w:rsidP="00601D82">
      <w:pPr>
        <w:numPr>
          <w:ilvl w:val="0"/>
          <w:numId w:val="2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C2748C" w:rsidRPr="00C626F1" w:rsidRDefault="00C2748C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2748C" w:rsidRPr="00C626F1" w:rsidRDefault="00C2748C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2748C" w:rsidRPr="00C626F1" w:rsidRDefault="00C2748C" w:rsidP="00601D82">
      <w:pPr>
        <w:numPr>
          <w:ilvl w:val="0"/>
          <w:numId w:val="6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C2748C" w:rsidRPr="00C626F1" w:rsidRDefault="00C2748C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2748C" w:rsidRPr="00C626F1" w:rsidRDefault="00C2748C" w:rsidP="00601D82">
      <w:pPr>
        <w:numPr>
          <w:ilvl w:val="0"/>
          <w:numId w:val="3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C2748C" w:rsidRPr="00C626F1" w:rsidRDefault="00C2748C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2748C" w:rsidRPr="00C626F1" w:rsidRDefault="00C2748C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C2748C" w:rsidRPr="00C626F1" w:rsidRDefault="00C2748C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C2748C" w:rsidRPr="00C626F1" w:rsidRDefault="00C2748C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C2748C" w:rsidRPr="00C626F1" w:rsidRDefault="00C2748C" w:rsidP="00601D82">
      <w:pPr>
        <w:numPr>
          <w:ilvl w:val="12"/>
          <w:numId w:val="0"/>
        </w:numPr>
        <w:ind w:left="284" w:firstLine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2748C" w:rsidRPr="00C626F1" w:rsidRDefault="00C2748C" w:rsidP="00601D82">
      <w:pPr>
        <w:numPr>
          <w:ilvl w:val="12"/>
          <w:numId w:val="0"/>
        </w:numPr>
        <w:spacing w:before="100" w:beforeAutospacing="1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C2748C" w:rsidRPr="00C626F1" w:rsidRDefault="00C2748C" w:rsidP="00C466EE">
      <w:pPr>
        <w:pStyle w:val="BodyText"/>
        <w:rPr>
          <w:rFonts w:ascii="Tahoma" w:hAnsi="Tahoma" w:cs="Tahoma"/>
          <w:b w:val="0"/>
          <w:bCs w:val="0"/>
          <w:sz w:val="22"/>
          <w:szCs w:val="22"/>
        </w:rPr>
      </w:pPr>
    </w:p>
    <w:p w:rsidR="00C2748C" w:rsidRPr="00C626F1" w:rsidRDefault="00C2748C" w:rsidP="00C626F1">
      <w:pPr>
        <w:numPr>
          <w:ilvl w:val="0"/>
          <w:numId w:val="5"/>
        </w:numPr>
        <w:spacing w:before="100" w:beforeAutospacing="1" w:after="120"/>
        <w:ind w:left="284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oferty: </w:t>
      </w:r>
    </w:p>
    <w:p w:rsidR="00C2748C" w:rsidRPr="00003811" w:rsidRDefault="00C2748C" w:rsidP="00843560">
      <w:pPr>
        <w:pStyle w:val="ListParagraph"/>
        <w:spacing w:after="120"/>
        <w:ind w:left="284"/>
        <w:jc w:val="both"/>
        <w:rPr>
          <w:rFonts w:ascii="Tahoma" w:hAnsi="Tahoma" w:cs="Tahoma"/>
          <w:sz w:val="22"/>
          <w:szCs w:val="22"/>
        </w:rPr>
      </w:pPr>
      <w:r w:rsidRPr="00941736">
        <w:rPr>
          <w:rFonts w:ascii="Tahoma" w:hAnsi="Tahoma" w:cs="Tahoma"/>
          <w:sz w:val="22"/>
          <w:szCs w:val="22"/>
        </w:rPr>
        <w:t xml:space="preserve">W nawiązaniu do </w:t>
      </w:r>
      <w:r>
        <w:rPr>
          <w:rFonts w:ascii="Tahoma" w:hAnsi="Tahoma" w:cs="Tahoma"/>
          <w:sz w:val="22"/>
          <w:szCs w:val="22"/>
        </w:rPr>
        <w:t>ogłoszenia o zamówieniu na wykonanie „A</w:t>
      </w:r>
      <w:r w:rsidRPr="007D3B3D">
        <w:rPr>
          <w:rFonts w:ascii="Tahoma" w:hAnsi="Tahoma" w:cs="Tahoma"/>
          <w:sz w:val="22"/>
          <w:szCs w:val="22"/>
        </w:rPr>
        <w:t>udyt</w:t>
      </w:r>
      <w:r>
        <w:rPr>
          <w:rFonts w:ascii="Tahoma" w:hAnsi="Tahoma" w:cs="Tahoma"/>
          <w:sz w:val="22"/>
          <w:szCs w:val="22"/>
        </w:rPr>
        <w:t>u</w:t>
      </w:r>
      <w:r w:rsidRPr="007D3B3D">
        <w:rPr>
          <w:rFonts w:ascii="Tahoma" w:hAnsi="Tahoma" w:cs="Tahoma"/>
          <w:sz w:val="22"/>
          <w:szCs w:val="22"/>
        </w:rPr>
        <w:t xml:space="preserve"> parametrów dostawy energii</w:t>
      </w:r>
      <w:r>
        <w:rPr>
          <w:rFonts w:ascii="Tahoma" w:hAnsi="Tahoma" w:cs="Tahoma"/>
          <w:sz w:val="22"/>
          <w:szCs w:val="22"/>
        </w:rPr>
        <w:t xml:space="preserve">” </w:t>
      </w:r>
      <w:r w:rsidRPr="00003811">
        <w:rPr>
          <w:rFonts w:ascii="Tahoma" w:hAnsi="Tahoma" w:cs="Tahoma"/>
          <w:sz w:val="22"/>
          <w:szCs w:val="22"/>
        </w:rPr>
        <w:t xml:space="preserve">oferujemy wykonanie pełnego zakresu zamówienia zgodnie z wymaganiami Zamawiającego </w:t>
      </w:r>
      <w:r w:rsidRPr="00C626F1">
        <w:rPr>
          <w:rFonts w:ascii="Tahoma" w:hAnsi="Tahoma" w:cs="Tahoma"/>
          <w:sz w:val="22"/>
          <w:szCs w:val="22"/>
        </w:rPr>
        <w:t xml:space="preserve">oraz </w:t>
      </w:r>
      <w:r>
        <w:rPr>
          <w:rFonts w:ascii="Tahoma" w:hAnsi="Tahoma" w:cs="Tahoma"/>
          <w:sz w:val="22"/>
          <w:szCs w:val="22"/>
        </w:rPr>
        <w:t>zakresem</w:t>
      </w:r>
      <w:r w:rsidRPr="00C626F1">
        <w:rPr>
          <w:rFonts w:ascii="Tahoma" w:hAnsi="Tahoma" w:cs="Tahoma"/>
          <w:sz w:val="22"/>
          <w:szCs w:val="22"/>
        </w:rPr>
        <w:t xml:space="preserve"> przedmiotu zamówienia określonym w Załączniku</w:t>
      </w:r>
      <w:r>
        <w:rPr>
          <w:rFonts w:ascii="Tahoma" w:hAnsi="Tahoma" w:cs="Tahoma"/>
          <w:sz w:val="22"/>
          <w:szCs w:val="22"/>
        </w:rPr>
        <w:t xml:space="preserve"> nr 2</w:t>
      </w:r>
      <w:r w:rsidRPr="00C626F1">
        <w:rPr>
          <w:rFonts w:ascii="Tahoma" w:hAnsi="Tahoma" w:cs="Tahoma"/>
          <w:sz w:val="22"/>
          <w:szCs w:val="22"/>
        </w:rPr>
        <w:t xml:space="preserve"> do </w:t>
      </w:r>
      <w:r>
        <w:rPr>
          <w:rFonts w:ascii="Tahoma" w:hAnsi="Tahoma" w:cs="Tahoma"/>
          <w:sz w:val="22"/>
          <w:szCs w:val="22"/>
        </w:rPr>
        <w:t>ogłoszenia</w:t>
      </w:r>
      <w:r w:rsidRPr="00C626F1">
        <w:rPr>
          <w:rFonts w:ascii="Tahoma" w:hAnsi="Tahoma" w:cs="Tahoma"/>
          <w:sz w:val="22"/>
          <w:szCs w:val="22"/>
        </w:rPr>
        <w:t xml:space="preserve"> za cenę</w:t>
      </w:r>
      <w:r w:rsidRPr="00003811">
        <w:rPr>
          <w:rFonts w:ascii="Tahoma" w:hAnsi="Tahoma" w:cs="Tahoma"/>
          <w:sz w:val="22"/>
          <w:szCs w:val="22"/>
        </w:rPr>
        <w:t xml:space="preserve">:           </w:t>
      </w:r>
    </w:p>
    <w:p w:rsidR="00C2748C" w:rsidRDefault="00C2748C" w:rsidP="00A56FEF">
      <w:pPr>
        <w:pStyle w:val="ListParagraph"/>
        <w:numPr>
          <w:ilvl w:val="1"/>
          <w:numId w:val="9"/>
        </w:numPr>
        <w:spacing w:before="240" w:after="120"/>
        <w:contextualSpacing w:val="0"/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 xml:space="preserve">...................................................... 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zł </w:t>
      </w:r>
    </w:p>
    <w:p w:rsidR="00C2748C" w:rsidRPr="00C626F1" w:rsidRDefault="00C2748C" w:rsidP="00A56FEF">
      <w:pPr>
        <w:pStyle w:val="ListParagraph"/>
        <w:spacing w:before="240" w:after="120"/>
        <w:ind w:left="636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          słownie:</w:t>
      </w:r>
      <w:r w:rsidRPr="00EF5384">
        <w:rPr>
          <w:rFonts w:ascii="Tahoma" w:hAnsi="Tahoma" w:cs="Tahoma"/>
          <w:sz w:val="22"/>
          <w:szCs w:val="22"/>
        </w:rPr>
        <w:t xml:space="preserve"> …………</w:t>
      </w:r>
      <w:r>
        <w:rPr>
          <w:rFonts w:ascii="Tahoma" w:hAnsi="Tahoma" w:cs="Tahoma"/>
          <w:sz w:val="22"/>
          <w:szCs w:val="22"/>
        </w:rPr>
        <w:t>…………………..</w:t>
      </w:r>
      <w:r w:rsidRPr="00EF5384">
        <w:rPr>
          <w:rFonts w:ascii="Tahoma" w:hAnsi="Tahoma" w:cs="Tahoma"/>
          <w:sz w:val="22"/>
          <w:szCs w:val="22"/>
        </w:rPr>
        <w:t>………………..</w:t>
      </w:r>
    </w:p>
    <w:p w:rsidR="00C2748C" w:rsidRDefault="00C2748C" w:rsidP="008E6372">
      <w:pPr>
        <w:pStyle w:val="ListParagraph"/>
        <w:numPr>
          <w:ilvl w:val="1"/>
          <w:numId w:val="9"/>
        </w:numPr>
        <w:spacing w:before="120" w:after="120"/>
        <w:contextualSpacing w:val="0"/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 zł</w:t>
      </w:r>
    </w:p>
    <w:p w:rsidR="00C2748C" w:rsidRPr="00C626F1" w:rsidRDefault="00C2748C" w:rsidP="00A56FEF">
      <w:pPr>
        <w:pStyle w:val="ListParagraph"/>
        <w:spacing w:before="120" w:after="120"/>
        <w:ind w:left="633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          słownie: </w:t>
      </w:r>
      <w:r w:rsidRPr="00EF5384"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sz w:val="22"/>
          <w:szCs w:val="22"/>
        </w:rPr>
        <w:t>………………</w:t>
      </w:r>
      <w:r w:rsidRPr="00EF5384">
        <w:rPr>
          <w:rFonts w:ascii="Tahoma" w:hAnsi="Tahoma" w:cs="Tahoma"/>
          <w:sz w:val="22"/>
          <w:szCs w:val="22"/>
        </w:rPr>
        <w:t>…………………………</w:t>
      </w:r>
    </w:p>
    <w:p w:rsidR="00C2748C" w:rsidRDefault="00C2748C" w:rsidP="00941736">
      <w:pPr>
        <w:spacing w:after="120"/>
        <w:ind w:left="1560" w:hanging="567"/>
        <w:jc w:val="both"/>
        <w:rPr>
          <w:rFonts w:ascii="Tahoma" w:hAnsi="Tahoma" w:cs="Tahoma"/>
          <w:b/>
          <w:bCs/>
          <w:sz w:val="22"/>
          <w:szCs w:val="22"/>
        </w:rPr>
      </w:pPr>
    </w:p>
    <w:p w:rsidR="00C2748C" w:rsidRPr="00C626F1" w:rsidRDefault="00C2748C" w:rsidP="00D9331F">
      <w:pPr>
        <w:pStyle w:val="tytu"/>
        <w:numPr>
          <w:ilvl w:val="0"/>
          <w:numId w:val="15"/>
        </w:numPr>
        <w:spacing w:before="0"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>Termin realizacji zamówienia:</w:t>
      </w:r>
    </w:p>
    <w:p w:rsidR="00C2748C" w:rsidRDefault="00C2748C" w:rsidP="00601D82">
      <w:pPr>
        <w:pStyle w:val="tytu"/>
        <w:spacing w:before="0" w:after="120"/>
        <w:ind w:left="567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Zobowiązujemy się do wykonania przedmiotu zamówienia w terminie </w:t>
      </w:r>
      <w:r>
        <w:rPr>
          <w:rFonts w:ascii="Tahoma" w:hAnsi="Tahoma" w:cs="Tahoma"/>
          <w:b w:val="0"/>
          <w:bCs w:val="0"/>
          <w:sz w:val="22"/>
          <w:szCs w:val="22"/>
        </w:rPr>
        <w:t xml:space="preserve">………..…. </w:t>
      </w:r>
      <w:r>
        <w:rPr>
          <w:rFonts w:ascii="Tahoma" w:hAnsi="Tahoma" w:cs="Tahoma"/>
          <w:b w:val="0"/>
          <w:bCs w:val="0"/>
          <w:sz w:val="22"/>
          <w:szCs w:val="22"/>
        </w:rPr>
        <w:br/>
        <w:t>od podpisania umowy (maksymalne 30 dni)</w:t>
      </w:r>
    </w:p>
    <w:p w:rsidR="00C2748C" w:rsidRPr="00AA3C64" w:rsidRDefault="00C2748C" w:rsidP="00AA3C64">
      <w:pPr>
        <w:tabs>
          <w:tab w:val="left" w:pos="0"/>
          <w:tab w:val="left" w:pos="540"/>
        </w:tabs>
        <w:spacing w:line="340" w:lineRule="atLeast"/>
        <w:ind w:firstLine="180"/>
        <w:rPr>
          <w:rFonts w:ascii="Tahoma" w:hAnsi="Tahoma" w:cs="Tahoma"/>
          <w:sz w:val="22"/>
          <w:szCs w:val="22"/>
        </w:rPr>
      </w:pPr>
    </w:p>
    <w:p w:rsidR="00C2748C" w:rsidRPr="00C626F1" w:rsidRDefault="00C2748C" w:rsidP="00217D5C">
      <w:pPr>
        <w:pStyle w:val="ListParagraph"/>
        <w:numPr>
          <w:ilvl w:val="0"/>
          <w:numId w:val="15"/>
        </w:numPr>
        <w:spacing w:after="120"/>
        <w:ind w:hanging="64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Warunki płatności: </w:t>
      </w:r>
    </w:p>
    <w:p w:rsidR="00C2748C" w:rsidRDefault="00C2748C" w:rsidP="00C57988">
      <w:pPr>
        <w:pStyle w:val="PlainText"/>
        <w:numPr>
          <w:ilvl w:val="0"/>
          <w:numId w:val="7"/>
        </w:numPr>
        <w:ind w:left="851" w:hanging="284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rozliczenie za przedmiot umowy nastąpi na podstawie faktury VAT. </w:t>
      </w:r>
    </w:p>
    <w:p w:rsidR="00C2748C" w:rsidRPr="001D6A14" w:rsidRDefault="00C2748C" w:rsidP="00FA10CF">
      <w:pPr>
        <w:pStyle w:val="BodyText"/>
        <w:numPr>
          <w:ilvl w:val="0"/>
          <w:numId w:val="7"/>
        </w:numPr>
        <w:tabs>
          <w:tab w:val="left" w:pos="360"/>
          <w:tab w:val="left" w:pos="900"/>
        </w:tabs>
        <w:suppressAutoHyphens/>
        <w:autoSpaceDE/>
        <w:spacing w:line="340" w:lineRule="atLeast"/>
        <w:ind w:hanging="180"/>
        <w:jc w:val="both"/>
        <w:textAlignment w:val="baseline"/>
        <w:rPr>
          <w:rFonts w:ascii="Tahoma" w:hAnsi="Tahoma" w:cs="Tahoma"/>
          <w:b w:val="0"/>
          <w:bCs w:val="0"/>
          <w:sz w:val="22"/>
          <w:szCs w:val="22"/>
        </w:rPr>
      </w:pPr>
      <w:r w:rsidRPr="001D6A14">
        <w:rPr>
          <w:rFonts w:ascii="Tahoma" w:hAnsi="Tahoma" w:cs="Tahoma"/>
          <w:b w:val="0"/>
          <w:bCs w:val="0"/>
          <w:sz w:val="22"/>
          <w:szCs w:val="22"/>
        </w:rPr>
        <w:t>zapłata nastąpi w terminie 30 od dnia odebrania raportu z wykonanego audyt energetycznego oraz faktury VAT.</w:t>
      </w:r>
    </w:p>
    <w:p w:rsidR="00C2748C" w:rsidRPr="00FD6F03" w:rsidRDefault="00C2748C" w:rsidP="00C57988">
      <w:pPr>
        <w:pStyle w:val="ListParagraph"/>
        <w:tabs>
          <w:tab w:val="left" w:pos="709"/>
        </w:tabs>
        <w:spacing w:after="120"/>
        <w:ind w:left="0"/>
        <w:rPr>
          <w:rFonts w:ascii="Tahoma" w:hAnsi="Tahoma" w:cs="Tahoma"/>
          <w:sz w:val="4"/>
          <w:szCs w:val="4"/>
        </w:rPr>
      </w:pPr>
    </w:p>
    <w:p w:rsidR="00C2748C" w:rsidRPr="00C626F1" w:rsidRDefault="00C2748C" w:rsidP="00601D82">
      <w:pPr>
        <w:pStyle w:val="BodyText"/>
        <w:tabs>
          <w:tab w:val="left" w:pos="567"/>
        </w:tabs>
        <w:spacing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>
        <w:rPr>
          <w:rFonts w:ascii="Tahoma" w:hAnsi="Tahoma" w:cs="Tahoma"/>
          <w:b w:val="0"/>
          <w:bCs w:val="0"/>
          <w:sz w:val="22"/>
          <w:szCs w:val="22"/>
        </w:rPr>
        <w:t>4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. </w:t>
      </w:r>
      <w:r>
        <w:rPr>
          <w:rFonts w:ascii="Tahoma" w:hAnsi="Tahoma" w:cs="Tahoma"/>
          <w:b w:val="0"/>
          <w:bCs w:val="0"/>
          <w:sz w:val="22"/>
          <w:szCs w:val="22"/>
        </w:rPr>
        <w:tab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>Oświadczamy, że w przypadku wybrania naszej oferty zobowiązujemy się do podpisania umowy zgodnie ze w</w:t>
      </w:r>
      <w:r>
        <w:rPr>
          <w:rFonts w:ascii="Tahoma" w:hAnsi="Tahoma" w:cs="Tahoma"/>
          <w:b w:val="0"/>
          <w:bCs w:val="0"/>
          <w:sz w:val="22"/>
          <w:szCs w:val="22"/>
        </w:rPr>
        <w:t>zorem stanowiącym Załącznik Nr 3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 do </w:t>
      </w:r>
      <w:r>
        <w:rPr>
          <w:rFonts w:ascii="Tahoma" w:hAnsi="Tahoma" w:cs="Tahoma"/>
          <w:b w:val="0"/>
          <w:bCs w:val="0"/>
          <w:sz w:val="22"/>
          <w:szCs w:val="22"/>
        </w:rPr>
        <w:t>ogłoszenia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 oraz zgodnie </w:t>
      </w:r>
      <w:r>
        <w:rPr>
          <w:rFonts w:ascii="Tahoma" w:hAnsi="Tahoma" w:cs="Tahoma"/>
          <w:b w:val="0"/>
          <w:bCs w:val="0"/>
          <w:sz w:val="22"/>
          <w:szCs w:val="22"/>
        </w:rPr>
        <w:br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z treścią oferty. </w:t>
      </w:r>
    </w:p>
    <w:p w:rsidR="00C2748C" w:rsidRDefault="00C2748C" w:rsidP="00601D82">
      <w:pPr>
        <w:pStyle w:val="BodyText"/>
        <w:tabs>
          <w:tab w:val="left" w:pos="567"/>
        </w:tabs>
        <w:autoSpaceDE/>
        <w:autoSpaceDN/>
        <w:spacing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>
        <w:rPr>
          <w:rFonts w:ascii="Tahoma" w:hAnsi="Tahoma" w:cs="Tahoma"/>
          <w:b w:val="0"/>
          <w:bCs w:val="0"/>
          <w:sz w:val="22"/>
          <w:szCs w:val="22"/>
        </w:rPr>
        <w:t>5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. </w:t>
      </w:r>
      <w:r>
        <w:rPr>
          <w:rFonts w:ascii="Tahoma" w:hAnsi="Tahoma" w:cs="Tahoma"/>
          <w:b w:val="0"/>
          <w:bCs w:val="0"/>
          <w:sz w:val="22"/>
          <w:szCs w:val="22"/>
        </w:rPr>
        <w:tab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C2748C" w:rsidRPr="00C626F1" w:rsidRDefault="00C2748C" w:rsidP="00601D82">
      <w:pPr>
        <w:pStyle w:val="BodyText"/>
        <w:tabs>
          <w:tab w:val="left" w:pos="567"/>
        </w:tabs>
        <w:autoSpaceDE/>
        <w:autoSpaceDN/>
        <w:spacing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>
        <w:rPr>
          <w:rFonts w:ascii="Tahoma" w:hAnsi="Tahoma" w:cs="Tahoma"/>
          <w:b w:val="0"/>
          <w:bCs w:val="0"/>
          <w:sz w:val="22"/>
          <w:szCs w:val="22"/>
        </w:rPr>
        <w:t>6. W załączeniu składamy dokumenty, o których mowa w pkt. 3 ogłoszenia o zamówieniu do 30 000 EUR</w:t>
      </w:r>
    </w:p>
    <w:p w:rsidR="00C2748C" w:rsidRPr="00C626F1" w:rsidRDefault="00C2748C" w:rsidP="00C466EE">
      <w:pPr>
        <w:pStyle w:val="BodyText"/>
        <w:autoSpaceDE/>
        <w:autoSpaceDN/>
        <w:ind w:left="283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</w:p>
    <w:p w:rsidR="00C2748C" w:rsidRDefault="00C2748C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C2748C" w:rsidRDefault="00C2748C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C2748C" w:rsidRPr="00C626F1" w:rsidRDefault="00C2748C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C2748C" w:rsidRPr="00C626F1" w:rsidRDefault="00C2748C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C2748C" w:rsidRPr="00C626F1" w:rsidRDefault="00C2748C" w:rsidP="00C466EE">
      <w:pPr>
        <w:pStyle w:val="BodyText"/>
        <w:rPr>
          <w:rFonts w:ascii="Tahoma" w:hAnsi="Tahoma" w:cs="Tahoma"/>
          <w:sz w:val="22"/>
          <w:szCs w:val="22"/>
        </w:rPr>
      </w:pPr>
    </w:p>
    <w:p w:rsidR="00C2748C" w:rsidRPr="00C626F1" w:rsidRDefault="00C2748C" w:rsidP="00C466EE">
      <w:pPr>
        <w:rPr>
          <w:rFonts w:ascii="Tahoma" w:hAnsi="Tahoma" w:cs="Tahoma"/>
          <w:sz w:val="22"/>
          <w:szCs w:val="22"/>
        </w:rPr>
      </w:pPr>
    </w:p>
    <w:p w:rsidR="00C2748C" w:rsidRPr="00C626F1" w:rsidRDefault="00C2748C">
      <w:pPr>
        <w:rPr>
          <w:rFonts w:ascii="Tahoma" w:hAnsi="Tahoma" w:cs="Tahoma"/>
          <w:sz w:val="22"/>
          <w:szCs w:val="22"/>
        </w:rPr>
      </w:pPr>
    </w:p>
    <w:sectPr w:rsidR="00C2748C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5AD3"/>
    <w:multiLevelType w:val="hybridMultilevel"/>
    <w:tmpl w:val="479484AE"/>
    <w:lvl w:ilvl="0" w:tplc="64F0A9D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45427"/>
    <w:multiLevelType w:val="hybridMultilevel"/>
    <w:tmpl w:val="64A0E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3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5">
    <w:nsid w:val="19992DC5"/>
    <w:multiLevelType w:val="hybridMultilevel"/>
    <w:tmpl w:val="D9F87D80"/>
    <w:lvl w:ilvl="0" w:tplc="AEFA365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B5774D"/>
    <w:multiLevelType w:val="hybridMultilevel"/>
    <w:tmpl w:val="2F08B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8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10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11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410B1009"/>
    <w:multiLevelType w:val="hybridMultilevel"/>
    <w:tmpl w:val="BAA4D2A8"/>
    <w:lvl w:ilvl="0" w:tplc="0415000F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13">
    <w:nsid w:val="4C7202DB"/>
    <w:multiLevelType w:val="multilevel"/>
    <w:tmpl w:val="8E0850C6"/>
    <w:lvl w:ilvl="0">
      <w:start w:val="1"/>
      <w:numFmt w:val="decimal"/>
      <w:lvlText w:val="%1."/>
      <w:lvlJc w:val="left"/>
      <w:pPr>
        <w:ind w:left="397" w:hanging="397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6E56E7"/>
    <w:multiLevelType w:val="hybridMultilevel"/>
    <w:tmpl w:val="57FCFB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211FF4"/>
    <w:multiLevelType w:val="hybridMultilevel"/>
    <w:tmpl w:val="F4A4DC0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59E02BD5"/>
    <w:multiLevelType w:val="hybridMultilevel"/>
    <w:tmpl w:val="2668C18C"/>
    <w:lvl w:ilvl="0" w:tplc="B69C068A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F3F43DE"/>
    <w:multiLevelType w:val="hybridMultilevel"/>
    <w:tmpl w:val="A83CAE3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69C86700"/>
    <w:multiLevelType w:val="hybridMultilevel"/>
    <w:tmpl w:val="3B56B6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20"/>
  </w:num>
  <w:num w:numId="5">
    <w:abstractNumId w:val="9"/>
  </w:num>
  <w:num w:numId="6">
    <w:abstractNumId w:val="2"/>
  </w:num>
  <w:num w:numId="7">
    <w:abstractNumId w:val="18"/>
  </w:num>
  <w:num w:numId="8">
    <w:abstractNumId w:val="3"/>
  </w:num>
  <w:num w:numId="9">
    <w:abstractNumId w:val="14"/>
  </w:num>
  <w:num w:numId="10">
    <w:abstractNumId w:val="19"/>
  </w:num>
  <w:num w:numId="11">
    <w:abstractNumId w:val="11"/>
  </w:num>
  <w:num w:numId="12">
    <w:abstractNumId w:val="8"/>
  </w:num>
  <w:num w:numId="13">
    <w:abstractNumId w:val="17"/>
  </w:num>
  <w:num w:numId="14">
    <w:abstractNumId w:val="1"/>
  </w:num>
  <w:num w:numId="15">
    <w:abstractNumId w:val="0"/>
  </w:num>
  <w:num w:numId="16">
    <w:abstractNumId w:val="16"/>
  </w:num>
  <w:num w:numId="17">
    <w:abstractNumId w:val="15"/>
  </w:num>
  <w:num w:numId="18">
    <w:abstractNumId w:val="6"/>
  </w:num>
  <w:num w:numId="19">
    <w:abstractNumId w:val="5"/>
  </w:num>
  <w:num w:numId="20">
    <w:abstractNumId w:val="1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6EE"/>
    <w:rsid w:val="00003811"/>
    <w:rsid w:val="00015CA4"/>
    <w:rsid w:val="000622FD"/>
    <w:rsid w:val="00073F1D"/>
    <w:rsid w:val="000B46FD"/>
    <w:rsid w:val="00135059"/>
    <w:rsid w:val="00144EE3"/>
    <w:rsid w:val="00155307"/>
    <w:rsid w:val="001A2359"/>
    <w:rsid w:val="001D2DB5"/>
    <w:rsid w:val="001D6A14"/>
    <w:rsid w:val="001F1911"/>
    <w:rsid w:val="00202378"/>
    <w:rsid w:val="00217D5C"/>
    <w:rsid w:val="00260ECA"/>
    <w:rsid w:val="002824B9"/>
    <w:rsid w:val="002A146D"/>
    <w:rsid w:val="002C01BB"/>
    <w:rsid w:val="002C3BA7"/>
    <w:rsid w:val="002D038D"/>
    <w:rsid w:val="00302AA6"/>
    <w:rsid w:val="00312AA8"/>
    <w:rsid w:val="00330052"/>
    <w:rsid w:val="00330416"/>
    <w:rsid w:val="00330ECF"/>
    <w:rsid w:val="0033424D"/>
    <w:rsid w:val="00365688"/>
    <w:rsid w:val="00385810"/>
    <w:rsid w:val="00395347"/>
    <w:rsid w:val="0039693B"/>
    <w:rsid w:val="003D35D5"/>
    <w:rsid w:val="003E62BA"/>
    <w:rsid w:val="00437967"/>
    <w:rsid w:val="00446BC9"/>
    <w:rsid w:val="004536B4"/>
    <w:rsid w:val="00462EC8"/>
    <w:rsid w:val="00486168"/>
    <w:rsid w:val="004A731B"/>
    <w:rsid w:val="004B3045"/>
    <w:rsid w:val="004F4E0F"/>
    <w:rsid w:val="00507499"/>
    <w:rsid w:val="0051446F"/>
    <w:rsid w:val="00516E60"/>
    <w:rsid w:val="00533295"/>
    <w:rsid w:val="00581B8F"/>
    <w:rsid w:val="005924CE"/>
    <w:rsid w:val="005A149F"/>
    <w:rsid w:val="005D594B"/>
    <w:rsid w:val="005F751C"/>
    <w:rsid w:val="00601D82"/>
    <w:rsid w:val="0062539E"/>
    <w:rsid w:val="0063319D"/>
    <w:rsid w:val="00633F98"/>
    <w:rsid w:val="006A31DD"/>
    <w:rsid w:val="006A5DBE"/>
    <w:rsid w:val="006D2C24"/>
    <w:rsid w:val="00711CC3"/>
    <w:rsid w:val="00731591"/>
    <w:rsid w:val="00762B7D"/>
    <w:rsid w:val="007A0D3C"/>
    <w:rsid w:val="007B7632"/>
    <w:rsid w:val="007D3B3D"/>
    <w:rsid w:val="00821EB0"/>
    <w:rsid w:val="00843560"/>
    <w:rsid w:val="00882FDA"/>
    <w:rsid w:val="008C1B5A"/>
    <w:rsid w:val="008E4083"/>
    <w:rsid w:val="008E6372"/>
    <w:rsid w:val="008F528F"/>
    <w:rsid w:val="009204A7"/>
    <w:rsid w:val="00941736"/>
    <w:rsid w:val="009553EF"/>
    <w:rsid w:val="0099457C"/>
    <w:rsid w:val="00A56FEF"/>
    <w:rsid w:val="00AA3C64"/>
    <w:rsid w:val="00AF0156"/>
    <w:rsid w:val="00B277BD"/>
    <w:rsid w:val="00B31767"/>
    <w:rsid w:val="00B81BDB"/>
    <w:rsid w:val="00BB0B52"/>
    <w:rsid w:val="00BD02C2"/>
    <w:rsid w:val="00BD774B"/>
    <w:rsid w:val="00BE1A0B"/>
    <w:rsid w:val="00C2748C"/>
    <w:rsid w:val="00C466EE"/>
    <w:rsid w:val="00C57988"/>
    <w:rsid w:val="00C626F1"/>
    <w:rsid w:val="00C708E5"/>
    <w:rsid w:val="00C915F0"/>
    <w:rsid w:val="00CA2110"/>
    <w:rsid w:val="00D34E14"/>
    <w:rsid w:val="00D46765"/>
    <w:rsid w:val="00D8648B"/>
    <w:rsid w:val="00D90590"/>
    <w:rsid w:val="00D9331F"/>
    <w:rsid w:val="00DA6AD5"/>
    <w:rsid w:val="00DB31DC"/>
    <w:rsid w:val="00DD38C3"/>
    <w:rsid w:val="00DF2CF1"/>
    <w:rsid w:val="00E05A0A"/>
    <w:rsid w:val="00E074FA"/>
    <w:rsid w:val="00E126E7"/>
    <w:rsid w:val="00E25BB8"/>
    <w:rsid w:val="00E31EE2"/>
    <w:rsid w:val="00E8419C"/>
    <w:rsid w:val="00E864FF"/>
    <w:rsid w:val="00E96320"/>
    <w:rsid w:val="00EA096C"/>
    <w:rsid w:val="00EA522D"/>
    <w:rsid w:val="00EB6A08"/>
    <w:rsid w:val="00ED0EDD"/>
    <w:rsid w:val="00EE2609"/>
    <w:rsid w:val="00EF5384"/>
    <w:rsid w:val="00F1760C"/>
    <w:rsid w:val="00F358B4"/>
    <w:rsid w:val="00F85AAA"/>
    <w:rsid w:val="00F87475"/>
    <w:rsid w:val="00FA10CF"/>
    <w:rsid w:val="00FA6E8D"/>
    <w:rsid w:val="00FC0E8C"/>
    <w:rsid w:val="00FC4AF9"/>
    <w:rsid w:val="00FD6F03"/>
    <w:rsid w:val="00FE0731"/>
    <w:rsid w:val="00FE1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6E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C466EE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Footer">
    <w:name w:val="footer"/>
    <w:basedOn w:val="Normal"/>
    <w:link w:val="FooterChar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466EE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"/>
    <w:uiPriority w:val="99"/>
    <w:rsid w:val="00C466EE"/>
    <w:pPr>
      <w:keepNext/>
      <w:suppressLineNumbers/>
      <w:spacing w:before="60" w:after="60"/>
      <w:jc w:val="center"/>
    </w:pPr>
    <w:rPr>
      <w:b/>
      <w:bCs/>
    </w:rPr>
  </w:style>
  <w:style w:type="paragraph" w:styleId="Header">
    <w:name w:val="header"/>
    <w:aliases w:val="Nagłówek strony"/>
    <w:basedOn w:val="Normal"/>
    <w:link w:val="HeaderChar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rsid w:val="00C466EE"/>
    <w:rPr>
      <w:rFonts w:ascii="Times New Roman" w:hAnsi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PlainTextChar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C466EE"/>
    <w:rPr>
      <w:rFonts w:ascii="Courier New" w:hAnsi="Courier New" w:cs="Courier New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C626F1"/>
    <w:pPr>
      <w:ind w:left="720"/>
      <w:contextualSpacing/>
    </w:pPr>
  </w:style>
  <w:style w:type="paragraph" w:customStyle="1" w:styleId="Standard">
    <w:name w:val="Standard"/>
    <w:uiPriority w:val="99"/>
    <w:rsid w:val="0000381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384</Words>
  <Characters>2305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o zamówieniu</dc:title>
  <dc:subject/>
  <dc:creator>agzar</dc:creator>
  <cp:keywords/>
  <dc:description/>
  <cp:lastModifiedBy>anbet</cp:lastModifiedBy>
  <cp:revision>2</cp:revision>
  <cp:lastPrinted>2014-03-19T11:40:00Z</cp:lastPrinted>
  <dcterms:created xsi:type="dcterms:W3CDTF">2014-04-23T06:16:00Z</dcterms:created>
  <dcterms:modified xsi:type="dcterms:W3CDTF">2014-04-23T06:16:00Z</dcterms:modified>
</cp:coreProperties>
</file>